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35B6C" w14:textId="1A9331DF" w:rsidR="006C0FB7" w:rsidRPr="006C0FB7" w:rsidRDefault="006C0FB7" w:rsidP="007379A2">
      <w:pPr>
        <w:widowControl/>
        <w:wordWrap/>
        <w:autoSpaceDE/>
        <w:autoSpaceDN/>
        <w:snapToGrid w:val="0"/>
        <w:spacing w:after="0"/>
        <w:jc w:val="center"/>
        <w:rPr>
          <w:rFonts w:asciiTheme="minorEastAsia" w:hAnsiTheme="minorEastAsia" w:cs="굴림"/>
          <w:color w:val="000000"/>
          <w:kern w:val="0"/>
          <w:szCs w:val="20"/>
        </w:rPr>
      </w:pPr>
      <w:r w:rsidRPr="006C0FB7">
        <w:rPr>
          <w:rFonts w:asciiTheme="minorEastAsia" w:hAnsiTheme="minorEastAsia" w:cs="굴림" w:hint="eastAsia"/>
          <w:b/>
          <w:bCs/>
          <w:color w:val="000000"/>
          <w:kern w:val="0"/>
          <w:sz w:val="40"/>
          <w:szCs w:val="40"/>
        </w:rPr>
        <w:t xml:space="preserve">용역 입찰공고서 </w:t>
      </w:r>
    </w:p>
    <w:p w14:paraId="08370499" w14:textId="77777777" w:rsidR="006C0FB7" w:rsidRPr="006C0FB7" w:rsidRDefault="006C0FB7" w:rsidP="007379A2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Cs w:val="20"/>
        </w:rPr>
      </w:pPr>
    </w:p>
    <w:p w14:paraId="41B80433" w14:textId="77777777" w:rsidR="006C0FB7" w:rsidRPr="006C0FB7" w:rsidRDefault="006C0FB7" w:rsidP="007379A2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 w:rsidRPr="006C0FB7"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  <w:t>1. 입찰에 부치는 사항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9"/>
        <w:gridCol w:w="5861"/>
      </w:tblGrid>
      <w:tr w:rsidR="00A84F11" w:rsidRPr="006C0FB7" w14:paraId="1883DF46" w14:textId="77777777" w:rsidTr="00E93B65">
        <w:trPr>
          <w:trHeight w:val="846"/>
        </w:trPr>
        <w:tc>
          <w:tcPr>
            <w:tcW w:w="31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85EF38" w14:textId="77777777" w:rsidR="006C0FB7" w:rsidRPr="00B52BC2" w:rsidRDefault="006C0FB7" w:rsidP="00E93B65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52BC2">
              <w:rPr>
                <w:rFonts w:eastAsiaTheme="minorHAnsi" w:cs="굴림" w:hint="eastAsia"/>
                <w:color w:val="000000"/>
                <w:kern w:val="0"/>
                <w:sz w:val="22"/>
              </w:rPr>
              <w:t>①용 역 명</w:t>
            </w:r>
          </w:p>
        </w:tc>
        <w:tc>
          <w:tcPr>
            <w:tcW w:w="586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0A25C2" w14:textId="77777777" w:rsidR="00E93B65" w:rsidRDefault="086D6640" w:rsidP="00E93B65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eastAsiaTheme="minorHAnsi" w:cs="HY견고딕"/>
                <w:color w:val="0F243E" w:themeColor="text2" w:themeShade="80"/>
                <w:sz w:val="22"/>
              </w:rPr>
            </w:pPr>
            <w:r w:rsidRPr="00B52BC2">
              <w:rPr>
                <w:rFonts w:eastAsiaTheme="minorHAnsi" w:cs="HY견고딕"/>
                <w:color w:val="0F243E" w:themeColor="text2" w:themeShade="80"/>
                <w:sz w:val="22"/>
              </w:rPr>
              <w:t>202년 관람문화 변화 대응 지원(현대</w:t>
            </w:r>
            <w:r w:rsidR="00B52BC2">
              <w:rPr>
                <w:rFonts w:eastAsiaTheme="minorHAnsi" w:cs="HY견고딕" w:hint="eastAsia"/>
                <w:color w:val="0F243E" w:themeColor="text2" w:themeShade="80"/>
                <w:sz w:val="22"/>
              </w:rPr>
              <w:t xml:space="preserve"> </w:t>
            </w:r>
            <w:r w:rsidRPr="00B52BC2">
              <w:rPr>
                <w:rFonts w:eastAsiaTheme="minorHAnsi" w:cs="HY견고딕"/>
                <w:color w:val="0F243E" w:themeColor="text2" w:themeShade="80"/>
                <w:sz w:val="22"/>
              </w:rPr>
              <w:t>모비스)</w:t>
            </w:r>
          </w:p>
          <w:p w14:paraId="6C371740" w14:textId="1D58859A" w:rsidR="006C0FB7" w:rsidRPr="00E93B65" w:rsidRDefault="086D6640" w:rsidP="00E93B65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eastAsiaTheme="minorHAnsi" w:cs="HY견고딕"/>
                <w:color w:val="0F243E" w:themeColor="text2" w:themeShade="80"/>
                <w:sz w:val="22"/>
              </w:rPr>
            </w:pPr>
            <w:r w:rsidRPr="00B52BC2">
              <w:rPr>
                <w:rFonts w:eastAsiaTheme="minorHAnsi" w:cs="HY견고딕"/>
                <w:color w:val="0F243E" w:themeColor="text2" w:themeShade="80"/>
                <w:sz w:val="22"/>
              </w:rPr>
              <w:t>울산동천체육관 좌석 안내 체계 개선 사업</w:t>
            </w:r>
          </w:p>
        </w:tc>
      </w:tr>
      <w:tr w:rsidR="00A84F11" w:rsidRPr="00AE0239" w14:paraId="54C689B7" w14:textId="77777777" w:rsidTr="00E93B65">
        <w:trPr>
          <w:trHeight w:val="654"/>
        </w:trPr>
        <w:tc>
          <w:tcPr>
            <w:tcW w:w="31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193EFF" w14:textId="77777777" w:rsidR="006C0FB7" w:rsidRPr="006C0FB7" w:rsidRDefault="006C0FB7" w:rsidP="007379A2">
            <w:pPr>
              <w:widowControl/>
              <w:wordWrap/>
              <w:autoSpaceDE/>
              <w:autoSpaceDN/>
              <w:snapToGrid w:val="0"/>
              <w:spacing w:after="0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6C0FB7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②용역기간</w:t>
            </w:r>
          </w:p>
        </w:tc>
        <w:tc>
          <w:tcPr>
            <w:tcW w:w="586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8EDD25" w14:textId="60D88490" w:rsidR="0031492A" w:rsidRPr="00C109C2" w:rsidRDefault="00B52BC2" w:rsidP="1F105C2A">
            <w:pPr>
              <w:pStyle w:val="a8"/>
              <w:spacing w:line="276" w:lineRule="auto"/>
              <w:rPr>
                <w:kern w:val="0"/>
                <w:sz w:val="22"/>
              </w:rPr>
            </w:pPr>
            <w:r w:rsidRPr="00B52BC2">
              <w:rPr>
                <w:kern w:val="0"/>
                <w:sz w:val="22"/>
              </w:rPr>
              <w:t>계약체결일로부터 ~ 과업 종료시까지</w:t>
            </w:r>
          </w:p>
        </w:tc>
      </w:tr>
      <w:tr w:rsidR="00A84F11" w:rsidRPr="006C0FB7" w14:paraId="7216000E" w14:textId="77777777" w:rsidTr="00E93B65">
        <w:trPr>
          <w:trHeight w:val="325"/>
        </w:trPr>
        <w:tc>
          <w:tcPr>
            <w:tcW w:w="31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9E10F0" w14:textId="77777777" w:rsidR="006C0FB7" w:rsidRPr="006C0FB7" w:rsidRDefault="006C0FB7" w:rsidP="007379A2">
            <w:pPr>
              <w:widowControl/>
              <w:wordWrap/>
              <w:autoSpaceDE/>
              <w:autoSpaceDN/>
              <w:snapToGrid w:val="0"/>
              <w:spacing w:after="0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6C0FB7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③용역내용</w:t>
            </w:r>
          </w:p>
        </w:tc>
        <w:tc>
          <w:tcPr>
            <w:tcW w:w="586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B4AF5D" w14:textId="77777777" w:rsidR="00B52BC2" w:rsidRPr="00B52BC2" w:rsidRDefault="00B52BC2" w:rsidP="00B52BC2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52BC2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1) 좌석번호 재배열 보수공사</w:t>
            </w:r>
          </w:p>
          <w:p w14:paraId="22B8251B" w14:textId="77777777" w:rsidR="00B52BC2" w:rsidRPr="00B52BC2" w:rsidRDefault="00B52BC2" w:rsidP="00B52BC2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52BC2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- 좌석 전·후면 좌석번호 표기물(총 8,694개) 제작 및 부착</w:t>
            </w:r>
          </w:p>
          <w:p w14:paraId="0D7437A1" w14:textId="77777777" w:rsidR="00B52BC2" w:rsidRPr="00B52BC2" w:rsidRDefault="00B52BC2" w:rsidP="00B52BC2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14:paraId="3E86E585" w14:textId="54A8A41D" w:rsidR="00B52BC2" w:rsidRPr="00B52BC2" w:rsidRDefault="00B52BC2" w:rsidP="00B52BC2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52BC2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2) 좌석 안내체계 개선 공사 </w:t>
            </w:r>
          </w:p>
          <w:p w14:paraId="581FE479" w14:textId="77777777" w:rsidR="00B52BC2" w:rsidRPr="00B52BC2" w:rsidRDefault="00B52BC2" w:rsidP="00B52BC2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52BC2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    - 주 입장출입구 근처(경기장 복도 내) 전체 안내도 설치 </w:t>
            </w:r>
          </w:p>
          <w:p w14:paraId="5A8CE8E5" w14:textId="77777777" w:rsidR="00B52BC2" w:rsidRPr="00B52BC2" w:rsidRDefault="00B52BC2" w:rsidP="00B52BC2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52BC2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- 복도 벽면 세부 좌석 배치도 신규 설치</w:t>
            </w:r>
          </w:p>
          <w:p w14:paraId="6ACF8B74" w14:textId="77777777" w:rsidR="00B52BC2" w:rsidRPr="00B52BC2" w:rsidRDefault="00B52BC2" w:rsidP="00B52BC2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52BC2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- 경기장 게이트 바닥 안내 유도선 설치</w:t>
            </w:r>
          </w:p>
          <w:p w14:paraId="3725E16B" w14:textId="77777777" w:rsidR="00B52BC2" w:rsidRPr="00B52BC2" w:rsidRDefault="00B52BC2" w:rsidP="00B52BC2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52BC2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- 경기장 내부 2층 난간 세부 좌석 배치도 설치</w:t>
            </w:r>
          </w:p>
          <w:p w14:paraId="43459E83" w14:textId="77777777" w:rsidR="00B52BC2" w:rsidRPr="00B52BC2" w:rsidRDefault="00B52BC2" w:rsidP="00B52BC2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52BC2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- 경기장 내부 3층 입구 옆 벽면 세부 좌석 배치도 설치</w:t>
            </w:r>
          </w:p>
          <w:p w14:paraId="4DFCB0C3" w14:textId="3571E220" w:rsidR="00CD4D97" w:rsidRPr="00B52BC2" w:rsidRDefault="00B52BC2" w:rsidP="001A3059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52BC2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- 경기장 내부 2, 3층 계단 측면 및 정면 좌석열 안내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B52BC2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시트지 부착</w:t>
            </w:r>
          </w:p>
        </w:tc>
      </w:tr>
      <w:tr w:rsidR="00A84F11" w:rsidRPr="00C109C2" w14:paraId="226978E1" w14:textId="77777777" w:rsidTr="00E93B65">
        <w:trPr>
          <w:trHeight w:val="630"/>
        </w:trPr>
        <w:tc>
          <w:tcPr>
            <w:tcW w:w="31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0D0369" w14:textId="77777777" w:rsidR="00C11555" w:rsidRPr="00C109C2" w:rsidRDefault="006C0FB7" w:rsidP="007379A2">
            <w:pPr>
              <w:widowControl/>
              <w:wordWrap/>
              <w:autoSpaceDE/>
              <w:autoSpaceDN/>
              <w:snapToGrid w:val="0"/>
              <w:spacing w:after="0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④용역예상금액 </w:t>
            </w:r>
          </w:p>
          <w:p w14:paraId="7B48A364" w14:textId="77777777" w:rsidR="006C0FB7" w:rsidRPr="00C109C2" w:rsidRDefault="00C11555" w:rsidP="00C11555">
            <w:pPr>
              <w:widowControl/>
              <w:wordWrap/>
              <w:autoSpaceDE/>
              <w:autoSpaceDN/>
              <w:snapToGrid w:val="0"/>
              <w:spacing w:after="0"/>
              <w:ind w:firstLineChars="100" w:firstLine="220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(</w:t>
            </w:r>
            <w:r w:rsidRPr="00C109C2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VAT</w:t>
            </w:r>
            <w:r w:rsidR="006C0FB7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포함)</w:t>
            </w:r>
          </w:p>
        </w:tc>
        <w:tc>
          <w:tcPr>
            <w:tcW w:w="586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B121C6" w14:textId="16780D89" w:rsidR="006C0FB7" w:rsidRPr="00C109C2" w:rsidRDefault="00B52BC2" w:rsidP="00043951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60</w:t>
            </w:r>
            <w:r w:rsidR="00CC7E1A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,</w:t>
            </w:r>
            <w:r w:rsidR="00043951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00</w:t>
            </w:r>
            <w:r w:rsidR="003B6562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0</w:t>
            </w:r>
            <w:r w:rsidR="00CC7E1A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,000</w:t>
            </w:r>
            <w:r w:rsidR="006C0FB7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원</w:t>
            </w:r>
            <w:r w:rsidR="00CC7E1A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(VAT포함)</w:t>
            </w:r>
          </w:p>
        </w:tc>
      </w:tr>
      <w:tr w:rsidR="00A84F11" w:rsidRPr="00C109C2" w14:paraId="416C56AF" w14:textId="77777777" w:rsidTr="00E93B65">
        <w:trPr>
          <w:trHeight w:val="654"/>
        </w:trPr>
        <w:tc>
          <w:tcPr>
            <w:tcW w:w="31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4F224F" w14:textId="77777777" w:rsidR="006C0FB7" w:rsidRPr="00C109C2" w:rsidRDefault="006C0FB7" w:rsidP="007379A2">
            <w:pPr>
              <w:widowControl/>
              <w:wordWrap/>
              <w:autoSpaceDE/>
              <w:autoSpaceDN/>
              <w:snapToGrid w:val="0"/>
              <w:spacing w:after="0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⑤계약방법</w:t>
            </w:r>
          </w:p>
        </w:tc>
        <w:tc>
          <w:tcPr>
            <w:tcW w:w="586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E410FB" w14:textId="77777777" w:rsidR="006C0FB7" w:rsidRPr="00C109C2" w:rsidRDefault="007379A2" w:rsidP="007379A2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일반경쟁</w:t>
            </w:r>
            <w:r w:rsidR="00C11555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(협상에 의한 계약)</w:t>
            </w:r>
          </w:p>
        </w:tc>
      </w:tr>
      <w:tr w:rsidR="00A84F11" w:rsidRPr="00C109C2" w14:paraId="3806C93F" w14:textId="77777777" w:rsidTr="00E93B65">
        <w:trPr>
          <w:trHeight w:val="636"/>
        </w:trPr>
        <w:tc>
          <w:tcPr>
            <w:tcW w:w="31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4647D2" w14:textId="77777777" w:rsidR="006C0FB7" w:rsidRPr="00C109C2" w:rsidRDefault="006C0FB7" w:rsidP="007379A2">
            <w:pPr>
              <w:widowControl/>
              <w:wordWrap/>
              <w:autoSpaceDE/>
              <w:autoSpaceDN/>
              <w:snapToGrid w:val="0"/>
              <w:spacing w:after="0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⑥입찰방식</w:t>
            </w:r>
          </w:p>
        </w:tc>
        <w:tc>
          <w:tcPr>
            <w:tcW w:w="586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3E31BC" w14:textId="281EFBB0" w:rsidR="006C0FB7" w:rsidRPr="00C109C2" w:rsidRDefault="006C0FB7" w:rsidP="00DF5789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전자입찰(</w:t>
            </w:r>
            <w:r w:rsidR="00B52B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나라</w:t>
            </w: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장터)</w:t>
            </w:r>
          </w:p>
        </w:tc>
      </w:tr>
      <w:tr w:rsidR="00A84F11" w:rsidRPr="00C109C2" w14:paraId="51D2528D" w14:textId="77777777" w:rsidTr="00E93B65">
        <w:trPr>
          <w:trHeight w:val="325"/>
        </w:trPr>
        <w:tc>
          <w:tcPr>
            <w:tcW w:w="31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634874" w14:textId="77777777" w:rsidR="006C0FB7" w:rsidRPr="00C109C2" w:rsidRDefault="006C0FB7" w:rsidP="007379A2">
            <w:pPr>
              <w:widowControl/>
              <w:wordWrap/>
              <w:autoSpaceDE/>
              <w:autoSpaceDN/>
              <w:snapToGrid w:val="0"/>
              <w:spacing w:after="0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⑦낙찰자 선정방식</w:t>
            </w:r>
          </w:p>
        </w:tc>
        <w:tc>
          <w:tcPr>
            <w:tcW w:w="586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DF90CA" w14:textId="48BACEAF" w:rsidR="00C11555" w:rsidRPr="00C109C2" w:rsidRDefault="00DF5789" w:rsidP="00C11555">
            <w:pPr>
              <w:widowControl/>
              <w:wordWrap/>
              <w:autoSpaceDE/>
              <w:autoSpaceDN/>
              <w:snapToGrid w:val="0"/>
              <w:spacing w:after="0"/>
              <w:ind w:left="220" w:hangingChars="100" w:hanging="220"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협상에 의한 계약 </w:t>
            </w:r>
            <w:r w:rsidR="00193445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br/>
              <w:t xml:space="preserve">1) </w:t>
            </w:r>
            <w:r w:rsidR="00B52B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나라</w:t>
            </w:r>
            <w:r w:rsidR="00397F45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장터 입찰서류 평가 </w:t>
            </w:r>
          </w:p>
          <w:p w14:paraId="01ABF4A1" w14:textId="27527BD8" w:rsidR="00B52BC2" w:rsidRDefault="00C11555" w:rsidP="00B52BC2">
            <w:pPr>
              <w:widowControl/>
              <w:wordWrap/>
              <w:autoSpaceDE/>
              <w:autoSpaceDN/>
              <w:snapToGrid w:val="0"/>
              <w:spacing w:after="0"/>
              <w:ind w:firstLineChars="100" w:firstLine="220"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2) </w:t>
            </w:r>
            <w:r w:rsidR="00397F45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제안서 평가 및 PT</w:t>
            </w:r>
          </w:p>
          <w:p w14:paraId="3D110AA6" w14:textId="35C468C9" w:rsidR="00397F45" w:rsidRPr="00C109C2" w:rsidRDefault="00B52BC2" w:rsidP="00B52BC2">
            <w:pPr>
              <w:widowControl/>
              <w:wordWrap/>
              <w:autoSpaceDE/>
              <w:autoSpaceDN/>
              <w:snapToGrid w:val="0"/>
              <w:spacing w:after="0"/>
              <w:ind w:firstLineChars="100" w:firstLine="220"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3</w:t>
            </w:r>
            <w:r w:rsidR="00397F45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) 최종협상자 선정 및 계약 체결</w:t>
            </w:r>
          </w:p>
        </w:tc>
      </w:tr>
      <w:tr w:rsidR="00A84F11" w:rsidRPr="00C109C2" w14:paraId="4F9CD65E" w14:textId="77777777" w:rsidTr="00E93B65">
        <w:trPr>
          <w:trHeight w:val="592"/>
        </w:trPr>
        <w:tc>
          <w:tcPr>
            <w:tcW w:w="31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B5D9AC" w14:textId="77777777" w:rsidR="006C0FB7" w:rsidRPr="00C109C2" w:rsidRDefault="006C0FB7" w:rsidP="007379A2">
            <w:pPr>
              <w:widowControl/>
              <w:wordWrap/>
              <w:autoSpaceDE/>
              <w:autoSpaceDN/>
              <w:snapToGrid w:val="0"/>
              <w:spacing w:after="0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⑧전자입찰서 제출개시일시</w:t>
            </w:r>
          </w:p>
        </w:tc>
        <w:tc>
          <w:tcPr>
            <w:tcW w:w="586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6C44EC" w14:textId="35460C3A" w:rsidR="0072355B" w:rsidRPr="00C109C2" w:rsidRDefault="007A2C4B" w:rsidP="00C26239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202</w:t>
            </w:r>
            <w:r w:rsidR="00AE0239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6</w:t>
            </w:r>
            <w:r w:rsidR="00DF5789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.</w:t>
            </w:r>
            <w:r w:rsidR="00397F45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 w:rsidR="00DC796B" w:rsidRPr="00C109C2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0</w:t>
            </w:r>
            <w:r w:rsidR="0085486A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9</w:t>
            </w:r>
            <w:r w:rsidR="00B52B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.</w:t>
            </w:r>
            <w:r w:rsidR="00AE09DC" w:rsidRPr="00C109C2"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</w:t>
            </w:r>
            <w:r w:rsidR="0085486A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07</w:t>
            </w:r>
            <w:r w:rsidR="00397F45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(</w:t>
            </w:r>
            <w:r w:rsidR="0085486A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월</w:t>
            </w:r>
            <w:r w:rsidR="00397F45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)</w:t>
            </w:r>
            <w:r w:rsidR="007E497A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1</w:t>
            </w:r>
            <w:r w:rsidR="00B52B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1</w:t>
            </w:r>
            <w:r w:rsidR="007E497A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:00</w:t>
            </w:r>
          </w:p>
        </w:tc>
      </w:tr>
      <w:tr w:rsidR="00A84F11" w:rsidRPr="00C109C2" w14:paraId="65150416" w14:textId="77777777" w:rsidTr="00E93B65">
        <w:trPr>
          <w:trHeight w:val="644"/>
        </w:trPr>
        <w:tc>
          <w:tcPr>
            <w:tcW w:w="31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D8BCAC" w14:textId="77777777" w:rsidR="006C0FB7" w:rsidRPr="00C109C2" w:rsidRDefault="006C0FB7" w:rsidP="007379A2">
            <w:pPr>
              <w:widowControl/>
              <w:wordWrap/>
              <w:autoSpaceDE/>
              <w:autoSpaceDN/>
              <w:snapToGrid w:val="0"/>
              <w:spacing w:after="0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⑨전자입찰서 제출마감일시</w:t>
            </w:r>
          </w:p>
        </w:tc>
        <w:tc>
          <w:tcPr>
            <w:tcW w:w="586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CAFB3B" w14:textId="4501A22D" w:rsidR="0072355B" w:rsidRPr="00C109C2" w:rsidRDefault="00C11683" w:rsidP="00C26239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20</w:t>
            </w:r>
            <w:r w:rsidR="007A2C4B" w:rsidRPr="00C109C2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2</w:t>
            </w:r>
            <w:r w:rsidR="007E497A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6</w:t>
            </w:r>
            <w:r w:rsidR="007A2C4B" w:rsidRPr="00C109C2"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. </w:t>
            </w:r>
            <w:r w:rsidR="00DC796B" w:rsidRPr="00C109C2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0</w:t>
            </w:r>
            <w:r w:rsidR="00B52B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9</w:t>
            </w:r>
            <w:r w:rsidR="00DC796B" w:rsidRPr="00C109C2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.</w:t>
            </w:r>
            <w:r w:rsidR="00B52B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 w:rsidR="0085486A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18</w:t>
            </w:r>
            <w:r w:rsidR="00DC796B" w:rsidRPr="00C109C2"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</w:t>
            </w:r>
            <w:r w:rsidR="00E250E2" w:rsidRPr="00C109C2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(</w:t>
            </w:r>
            <w:r w:rsidR="0085486A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금</w:t>
            </w:r>
            <w:r w:rsidR="007379A2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)</w:t>
            </w:r>
            <w:r w:rsidR="000A637D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 w:rsidR="00DE32DD" w:rsidRPr="00C109C2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1</w:t>
            </w:r>
            <w:r w:rsidR="0085486A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2</w:t>
            </w:r>
            <w:r w:rsidR="00DF5789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:00</w:t>
            </w:r>
          </w:p>
        </w:tc>
      </w:tr>
      <w:tr w:rsidR="00A84F11" w:rsidRPr="00C109C2" w14:paraId="574277C7" w14:textId="77777777" w:rsidTr="00E93B65">
        <w:trPr>
          <w:trHeight w:val="640"/>
        </w:trPr>
        <w:tc>
          <w:tcPr>
            <w:tcW w:w="31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4AB15B" w14:textId="77777777" w:rsidR="006C0FB7" w:rsidRPr="00C109C2" w:rsidRDefault="006C0FB7" w:rsidP="007379A2">
            <w:pPr>
              <w:widowControl/>
              <w:wordWrap/>
              <w:autoSpaceDE/>
              <w:autoSpaceDN/>
              <w:snapToGrid w:val="0"/>
              <w:spacing w:after="0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lastRenderedPageBreak/>
              <w:t>⑩개찰일시</w:t>
            </w:r>
          </w:p>
        </w:tc>
        <w:tc>
          <w:tcPr>
            <w:tcW w:w="586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82E971" w14:textId="1D37189F" w:rsidR="0072355B" w:rsidRPr="00C109C2" w:rsidRDefault="00024B87" w:rsidP="00C26239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202</w:t>
            </w:r>
            <w:r w:rsidR="007E497A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6</w:t>
            </w:r>
            <w:r w:rsidR="00DF5789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. </w:t>
            </w:r>
            <w:r w:rsidR="00DC796B" w:rsidRPr="00C109C2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0</w:t>
            </w:r>
            <w:r w:rsidR="00B52B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9</w:t>
            </w:r>
            <w:r w:rsidR="00DF5789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.</w:t>
            </w:r>
            <w:r w:rsidR="00D14084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 w:rsidR="0085486A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18</w:t>
            </w:r>
            <w:r w:rsidR="00DF5789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 w:rsidR="007379A2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(</w:t>
            </w:r>
            <w:r w:rsidR="0085486A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금</w:t>
            </w:r>
            <w:r w:rsidR="0051338E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)</w:t>
            </w:r>
            <w:r w:rsidR="00DE32DD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 w:rsidR="00B52B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1</w:t>
            </w:r>
            <w:r w:rsidR="0085486A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3</w:t>
            </w:r>
            <w:r w:rsidR="00CD4D97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:00</w:t>
            </w:r>
          </w:p>
        </w:tc>
      </w:tr>
      <w:tr w:rsidR="00E93B65" w:rsidRPr="00C109C2" w14:paraId="3356B251" w14:textId="77777777" w:rsidTr="00E93B65">
        <w:trPr>
          <w:trHeight w:val="640"/>
        </w:trPr>
        <w:tc>
          <w:tcPr>
            <w:tcW w:w="31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EE61DCC" w14:textId="627C2525" w:rsidR="00E93B65" w:rsidRPr="00C109C2" w:rsidRDefault="00E93B65" w:rsidP="007379A2">
            <w:pPr>
              <w:widowControl/>
              <w:wordWrap/>
              <w:autoSpaceDE/>
              <w:autoSpaceDN/>
              <w:snapToGrid w:val="0"/>
              <w:spacing w:after="0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E93B6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⑪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PT 및 제안서 평가</w:t>
            </w:r>
          </w:p>
        </w:tc>
        <w:tc>
          <w:tcPr>
            <w:tcW w:w="586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D11EA4E" w14:textId="712B07C9" w:rsidR="00E93B65" w:rsidRPr="00C109C2" w:rsidRDefault="00E93B65" w:rsidP="00C26239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E93B6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2026. 09. </w:t>
            </w:r>
            <w:r w:rsidR="0085486A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21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~ </w:t>
            </w:r>
            <w:r w:rsidR="0085486A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22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 ※개별 통보 예정</w:t>
            </w:r>
          </w:p>
        </w:tc>
      </w:tr>
      <w:tr w:rsidR="00A84F11" w:rsidRPr="00C11683" w14:paraId="6698DBD1" w14:textId="77777777" w:rsidTr="00E93B65">
        <w:trPr>
          <w:trHeight w:val="575"/>
        </w:trPr>
        <w:tc>
          <w:tcPr>
            <w:tcW w:w="31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FA046E" w14:textId="4924701B" w:rsidR="006C0FB7" w:rsidRPr="00C109C2" w:rsidRDefault="00E93B65" w:rsidP="007379A2">
            <w:pPr>
              <w:widowControl/>
              <w:wordWrap/>
              <w:autoSpaceDE/>
              <w:autoSpaceDN/>
              <w:snapToGrid w:val="0"/>
              <w:spacing w:after="0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E93B6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⑫</w:t>
            </w:r>
            <w:r w:rsidR="006C0FB7"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개찰장소</w:t>
            </w:r>
          </w:p>
        </w:tc>
        <w:tc>
          <w:tcPr>
            <w:tcW w:w="586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88C275" w14:textId="5D67C1A0" w:rsidR="006C0FB7" w:rsidRPr="006C0FB7" w:rsidRDefault="006C052C" w:rsidP="007379A2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C109C2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현대모비스프로농구단 사무실 내</w:t>
            </w:r>
          </w:p>
        </w:tc>
      </w:tr>
      <w:tr w:rsidR="00E93B65" w:rsidRPr="00C11683" w14:paraId="3E06F8A6" w14:textId="77777777" w:rsidTr="00E93B65">
        <w:trPr>
          <w:trHeight w:val="575"/>
        </w:trPr>
        <w:tc>
          <w:tcPr>
            <w:tcW w:w="31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5BC67C1" w14:textId="167573DE" w:rsidR="00E93B65" w:rsidRPr="00C109C2" w:rsidRDefault="00E93B65" w:rsidP="007379A2">
            <w:pPr>
              <w:widowControl/>
              <w:wordWrap/>
              <w:autoSpaceDE/>
              <w:autoSpaceDN/>
              <w:snapToGrid w:val="0"/>
              <w:spacing w:after="0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⑬현장 설명회</w:t>
            </w:r>
          </w:p>
        </w:tc>
        <w:tc>
          <w:tcPr>
            <w:tcW w:w="586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87EB4B4" w14:textId="77777777" w:rsidR="00E93B65" w:rsidRDefault="0085486A" w:rsidP="007379A2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필요 시 별도 문의 요청(차길호매니저:010-8933-9406)</w:t>
            </w:r>
          </w:p>
          <w:p w14:paraId="47E52D48" w14:textId="6A402F22" w:rsidR="0085486A" w:rsidRPr="00C109C2" w:rsidRDefault="0085486A" w:rsidP="007379A2">
            <w:pPr>
              <w:widowControl/>
              <w:wordWrap/>
              <w:autoSpaceDE/>
              <w:autoSpaceDN/>
              <w:snapToGrid w:val="0"/>
              <w:spacing w:after="0"/>
              <w:jc w:val="left"/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* 2026년 8월 25일 설명회 완료</w:t>
            </w:r>
          </w:p>
        </w:tc>
      </w:tr>
    </w:tbl>
    <w:p w14:paraId="2C61B6F6" w14:textId="77777777" w:rsidR="000152AB" w:rsidRDefault="000152AB" w:rsidP="007379A2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b/>
          <w:bCs/>
          <w:color w:val="000000"/>
          <w:kern w:val="0"/>
          <w:sz w:val="28"/>
          <w:szCs w:val="28"/>
        </w:rPr>
      </w:pPr>
    </w:p>
    <w:p w14:paraId="3BB4BE21" w14:textId="77777777" w:rsidR="00DF5789" w:rsidRPr="00DF5789" w:rsidRDefault="006C0FB7" w:rsidP="00DF5789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bCs/>
          <w:color w:val="000000"/>
          <w:kern w:val="0"/>
          <w:sz w:val="24"/>
          <w:szCs w:val="28"/>
        </w:rPr>
      </w:pPr>
      <w:r w:rsidRPr="006C0FB7"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  <w:t>2. 입찰참가 자격</w:t>
      </w:r>
      <w:r w:rsidR="00DF5789" w:rsidRPr="00DF5789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8"/>
        </w:rPr>
        <w:t xml:space="preserve">: </w:t>
      </w:r>
      <w:r w:rsidR="00DF5789" w:rsidRPr="00DF5789">
        <w:rPr>
          <w:rFonts w:asciiTheme="minorEastAsia" w:hAnsiTheme="minorEastAsia" w:cs="굴림" w:hint="eastAsia"/>
          <w:bCs/>
          <w:color w:val="000000"/>
          <w:kern w:val="0"/>
          <w:sz w:val="24"/>
          <w:szCs w:val="28"/>
        </w:rPr>
        <w:t>아래의</w:t>
      </w:r>
      <w:r w:rsidR="00DF5789" w:rsidRPr="00DF5789">
        <w:rPr>
          <w:rFonts w:asciiTheme="minorEastAsia" w:hAnsiTheme="minorEastAsia" w:cs="굴림"/>
          <w:bCs/>
          <w:color w:val="000000"/>
          <w:kern w:val="0"/>
          <w:sz w:val="24"/>
          <w:szCs w:val="28"/>
        </w:rPr>
        <w:t xml:space="preserve"> 자격을 모두 갖춘 자만이 입찰에 참가할 수 있습니다</w:t>
      </w:r>
    </w:p>
    <w:p w14:paraId="1FEECBC3" w14:textId="4176358C" w:rsidR="00E409F4" w:rsidRDefault="00EF6B33" w:rsidP="00E409F4">
      <w:pPr>
        <w:widowControl/>
        <w:wordWrap/>
        <w:autoSpaceDE/>
        <w:autoSpaceDN/>
        <w:snapToGrid w:val="0"/>
        <w:spacing w:after="0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</w:rPr>
      </w:pPr>
      <w:r w:rsidRPr="00E409F4">
        <w:rPr>
          <w:rFonts w:asciiTheme="minorEastAsia" w:hAnsiTheme="minorEastAsia" w:cs="굴림" w:hint="eastAsia"/>
          <w:bCs/>
          <w:color w:val="000000"/>
          <w:kern w:val="0"/>
          <w:sz w:val="22"/>
        </w:rPr>
        <w:t>○</w:t>
      </w:r>
      <w:r w:rsidRPr="00E409F4">
        <w:rPr>
          <w:rFonts w:asciiTheme="minorEastAsia" w:hAnsiTheme="minorEastAsia" w:cs="굴림"/>
          <w:bCs/>
          <w:color w:val="000000"/>
          <w:kern w:val="0"/>
          <w:sz w:val="22"/>
        </w:rPr>
        <w:t xml:space="preserve"> 국가종합전자조달시스템 입찰참가자격등록규정(조달청 고시)에 따라 전자입찰서 제출 마감일 전일까지 국가종합전자조달시스템에 입찰참가자격을 등록을 한 </w:t>
      </w:r>
      <w:r w:rsidR="00397F45" w:rsidRPr="00E409F4">
        <w:rPr>
          <w:rFonts w:asciiTheme="minorEastAsia" w:hAnsiTheme="minorEastAsia" w:cs="굴림" w:hint="eastAsia"/>
          <w:bCs/>
          <w:color w:val="000000"/>
          <w:kern w:val="0"/>
          <w:sz w:val="22"/>
        </w:rPr>
        <w:t>사업</w:t>
      </w:r>
      <w:r w:rsidRPr="00E409F4">
        <w:rPr>
          <w:rFonts w:asciiTheme="minorEastAsia" w:hAnsiTheme="minorEastAsia" w:cs="굴림"/>
          <w:bCs/>
          <w:color w:val="000000"/>
          <w:kern w:val="0"/>
          <w:sz w:val="22"/>
        </w:rPr>
        <w:t>자</w:t>
      </w:r>
    </w:p>
    <w:p w14:paraId="270BAE2A" w14:textId="77777777" w:rsidR="00E409F4" w:rsidRDefault="00E409F4" w:rsidP="00E409F4">
      <w:pPr>
        <w:widowControl/>
        <w:wordWrap/>
        <w:autoSpaceDE/>
        <w:autoSpaceDN/>
        <w:snapToGrid w:val="0"/>
        <w:spacing w:after="0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</w:rPr>
      </w:pPr>
      <w:r w:rsidRPr="00EF6B33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○</w:t>
      </w:r>
      <w:r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 xml:space="preserve"> </w:t>
      </w:r>
      <w:r w:rsidRPr="00E409F4">
        <w:rPr>
          <w:rFonts w:asciiTheme="minorEastAsia" w:hAnsiTheme="minorEastAsia" w:cs="굴림"/>
          <w:bCs/>
          <w:color w:val="000000"/>
          <w:kern w:val="0"/>
          <w:sz w:val="22"/>
        </w:rPr>
        <w:t xml:space="preserve">국가를 당사자로 하는 계약에 관한 법률 시행령 제12조 및 동법 시행규칙 제14조 규정에 의한 입찰 참가자격 요건을 갖춘 자 </w:t>
      </w:r>
    </w:p>
    <w:p w14:paraId="06254F30" w14:textId="77777777" w:rsidR="00EF6B33" w:rsidRPr="00E409F4" w:rsidRDefault="00E409F4" w:rsidP="00CD4D97">
      <w:pPr>
        <w:widowControl/>
        <w:wordWrap/>
        <w:autoSpaceDE/>
        <w:autoSpaceDN/>
        <w:snapToGrid w:val="0"/>
        <w:spacing w:after="0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</w:rPr>
      </w:pPr>
      <w:r w:rsidRPr="00E409F4">
        <w:rPr>
          <w:rFonts w:asciiTheme="minorEastAsia" w:hAnsiTheme="minorEastAsia" w:cs="굴림" w:hint="eastAsia"/>
          <w:bCs/>
          <w:color w:val="000000"/>
          <w:kern w:val="0"/>
          <w:sz w:val="22"/>
        </w:rPr>
        <w:t>○</w:t>
      </w:r>
      <w:r>
        <w:rPr>
          <w:rFonts w:asciiTheme="minorEastAsia" w:hAnsiTheme="minorEastAsia" w:cs="굴림" w:hint="eastAsia"/>
          <w:bCs/>
          <w:color w:val="000000"/>
          <w:kern w:val="0"/>
          <w:sz w:val="22"/>
        </w:rPr>
        <w:t xml:space="preserve"> </w:t>
      </w:r>
      <w:r w:rsidRPr="00E409F4">
        <w:rPr>
          <w:rFonts w:asciiTheme="minorEastAsia" w:hAnsiTheme="minorEastAsia" w:cs="굴림"/>
          <w:bCs/>
          <w:color w:val="000000"/>
          <w:kern w:val="0"/>
          <w:sz w:val="22"/>
        </w:rPr>
        <w:t>국가를 당사자로 하는 계약에 관한 법률 제27조(부정당업자의 입찰참가 자격제한)에 해당되지 아니한 자</w:t>
      </w:r>
      <w:r w:rsidR="005D5D28" w:rsidRPr="00E409F4">
        <w:rPr>
          <w:rFonts w:asciiTheme="minorEastAsia" w:hAnsiTheme="minorEastAsia" w:cs="굴림" w:hint="eastAsia"/>
          <w:bCs/>
          <w:color w:val="000000"/>
          <w:kern w:val="0"/>
          <w:sz w:val="22"/>
        </w:rPr>
        <w:t xml:space="preserve"> </w:t>
      </w:r>
    </w:p>
    <w:p w14:paraId="605B9451" w14:textId="77777777" w:rsidR="00CC7E1A" w:rsidRPr="00E409F4" w:rsidRDefault="00CC7E1A" w:rsidP="00CC7E1A">
      <w:pPr>
        <w:widowControl/>
        <w:wordWrap/>
        <w:autoSpaceDE/>
        <w:autoSpaceDN/>
        <w:snapToGrid w:val="0"/>
        <w:spacing w:after="0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</w:rPr>
      </w:pPr>
      <w:r w:rsidRPr="00E409F4">
        <w:rPr>
          <w:rFonts w:asciiTheme="minorEastAsia" w:hAnsiTheme="minorEastAsia" w:cs="굴림"/>
          <w:bCs/>
          <w:color w:val="000000"/>
          <w:kern w:val="0"/>
          <w:sz w:val="22"/>
        </w:rPr>
        <w:t xml:space="preserve">○ </w:t>
      </w:r>
      <w:r w:rsidRPr="00E409F4">
        <w:rPr>
          <w:rFonts w:asciiTheme="minorEastAsia" w:hAnsiTheme="minorEastAsia" w:cs="굴림" w:hint="eastAsia"/>
          <w:bCs/>
          <w:color w:val="000000"/>
          <w:kern w:val="0"/>
          <w:sz w:val="22"/>
        </w:rPr>
        <w:t xml:space="preserve">상기 용역을 구단이 제시한 기간에 맞춰 모두 수행할 수 있는 사업자 </w:t>
      </w:r>
    </w:p>
    <w:p w14:paraId="5634F970" w14:textId="77777777" w:rsidR="00E409F4" w:rsidRPr="00EF6B33" w:rsidRDefault="00E409F4" w:rsidP="007379A2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</w:pPr>
    </w:p>
    <w:p w14:paraId="49521906" w14:textId="2DBEB245" w:rsidR="006C0FB7" w:rsidRDefault="006C0FB7" w:rsidP="007379A2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</w:pPr>
      <w:r w:rsidRPr="00693285"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  <w:t>3.</w:t>
      </w:r>
      <w:r w:rsidRPr="00693285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8"/>
        </w:rPr>
        <w:t xml:space="preserve"> </w:t>
      </w:r>
      <w:r w:rsidR="00E93B65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8"/>
        </w:rPr>
        <w:t>입찰 참가 신청: 마감일시까지 나라장터를 통한 입찰서 제출 및 입찰 구비서류 제출</w:t>
      </w:r>
    </w:p>
    <w:p w14:paraId="62A10D54" w14:textId="3461C208" w:rsidR="00E93B65" w:rsidRPr="00E93B65" w:rsidRDefault="00E93B65" w:rsidP="007379A2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 w:val="24"/>
          <w:szCs w:val="28"/>
        </w:rPr>
      </w:pPr>
      <w:r w:rsidRPr="00E93B65">
        <w:rPr>
          <w:rFonts w:asciiTheme="minorEastAsia" w:hAnsiTheme="minorEastAsia" w:cs="굴림" w:hint="eastAsia"/>
          <w:color w:val="000000"/>
          <w:kern w:val="0"/>
          <w:sz w:val="24"/>
          <w:szCs w:val="28"/>
        </w:rPr>
        <w:t>※ 전자제출 상세방법은 나라장터 공지사항을 참조</w:t>
      </w:r>
    </w:p>
    <w:p w14:paraId="6D96E520" w14:textId="77777777" w:rsidR="00693285" w:rsidRPr="006C0FB7" w:rsidRDefault="00693285" w:rsidP="007379A2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 w:val="18"/>
          <w:szCs w:val="20"/>
        </w:rPr>
      </w:pPr>
    </w:p>
    <w:p w14:paraId="50E0F6AF" w14:textId="77777777" w:rsidR="006C0FB7" w:rsidRDefault="006C0FB7" w:rsidP="007379A2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</w:pPr>
      <w:r w:rsidRPr="006C0FB7"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  <w:t>4. 입찰 제출서류</w:t>
      </w:r>
    </w:p>
    <w:p w14:paraId="61646D5E" w14:textId="77777777" w:rsidR="00A723C4" w:rsidRPr="00A723C4" w:rsidRDefault="00A723C4" w:rsidP="006758AE">
      <w:pPr>
        <w:widowControl/>
        <w:wordWrap/>
        <w:autoSpaceDE/>
        <w:autoSpaceDN/>
        <w:snapToGrid w:val="0"/>
        <w:spacing w:after="0" w:line="240" w:lineRule="auto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  <w:r w:rsidRPr="00A723C4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 xml:space="preserve">○ </w:t>
      </w:r>
      <w:r w:rsidR="00960C3B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제안서</w:t>
      </w:r>
      <w:r w:rsidRPr="00A723C4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 xml:space="preserve"> </w:t>
      </w:r>
      <w:r w:rsidR="005E0748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1</w:t>
      </w:r>
      <w:r w:rsidRPr="00A723C4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부</w:t>
      </w:r>
      <w:r w:rsidR="00CC7E1A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 xml:space="preserve"> </w:t>
      </w:r>
      <w:r w:rsidR="001E550D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(</w:t>
      </w:r>
      <w:r w:rsidR="00C11555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P</w:t>
      </w:r>
      <w:r w:rsidR="00C11555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 xml:space="preserve">DF </w:t>
      </w:r>
      <w:r w:rsidR="00C11555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3</w:t>
      </w:r>
      <w:r w:rsidR="00C11555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0</w:t>
      </w:r>
      <w:r w:rsidR="00C11555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p 이내</w:t>
      </w:r>
      <w:r w:rsidR="001E550D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)</w:t>
      </w:r>
    </w:p>
    <w:p w14:paraId="64C48829" w14:textId="77777777" w:rsidR="00A723C4" w:rsidRDefault="00A723C4" w:rsidP="006758AE">
      <w:pPr>
        <w:widowControl/>
        <w:wordWrap/>
        <w:autoSpaceDE/>
        <w:autoSpaceDN/>
        <w:snapToGrid w:val="0"/>
        <w:spacing w:after="0" w:line="240" w:lineRule="auto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  <w:r w:rsidRPr="00A723C4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 xml:space="preserve">○ </w:t>
      </w:r>
      <w:r w:rsidR="00397F45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 xml:space="preserve">회사소개서 및 </w:t>
      </w:r>
      <w:r w:rsidRPr="00A723C4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사업자가 보유한 법정 인력 현황 1부</w:t>
      </w:r>
    </w:p>
    <w:p w14:paraId="62A88501" w14:textId="77777777" w:rsidR="00C11555" w:rsidRDefault="00C11555" w:rsidP="006758AE">
      <w:pPr>
        <w:widowControl/>
        <w:wordWrap/>
        <w:autoSpaceDE/>
        <w:autoSpaceDN/>
        <w:snapToGrid w:val="0"/>
        <w:spacing w:after="0" w:line="240" w:lineRule="auto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  <w:r w:rsidRPr="00A723C4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○</w:t>
      </w:r>
      <w:r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 xml:space="preserve"> </w:t>
      </w:r>
      <w:r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사업자등록증</w:t>
      </w:r>
    </w:p>
    <w:p w14:paraId="760357B8" w14:textId="6EBAE543" w:rsidR="00960C3B" w:rsidRDefault="00960C3B" w:rsidP="006758AE">
      <w:pPr>
        <w:widowControl/>
        <w:wordWrap/>
        <w:autoSpaceDE/>
        <w:autoSpaceDN/>
        <w:snapToGrid w:val="0"/>
        <w:spacing w:after="0" w:line="240" w:lineRule="auto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  <w:r w:rsidRPr="00A723C4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 xml:space="preserve">○ </w:t>
      </w:r>
      <w:r w:rsidR="00397F45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 xml:space="preserve">용역실적 </w:t>
      </w:r>
      <w:r w:rsidR="001E550D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포트폴리오</w:t>
      </w:r>
      <w:r w:rsidRPr="00A723C4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 xml:space="preserve"> 1부</w:t>
      </w:r>
      <w:r w:rsidR="001E550D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 xml:space="preserve"> (</w:t>
      </w:r>
      <w:r w:rsidR="00B52BC2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최근 2년 이내 유사사업 실적</w:t>
      </w:r>
      <w:r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)</w:t>
      </w:r>
    </w:p>
    <w:p w14:paraId="79491E4F" w14:textId="77777777" w:rsidR="00397F45" w:rsidRDefault="005E0748" w:rsidP="006758AE">
      <w:pPr>
        <w:widowControl/>
        <w:wordWrap/>
        <w:autoSpaceDE/>
        <w:autoSpaceDN/>
        <w:snapToGrid w:val="0"/>
        <w:spacing w:after="0" w:line="240" w:lineRule="auto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  <w:r w:rsidRPr="00A723C4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 xml:space="preserve">○ </w:t>
      </w:r>
      <w:r w:rsidR="00397F45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입찰가격 제안서 및 산출내역서</w:t>
      </w:r>
    </w:p>
    <w:p w14:paraId="7FC51D13" w14:textId="77777777" w:rsidR="00B52BC2" w:rsidRDefault="00B52BC2" w:rsidP="006758AE">
      <w:pPr>
        <w:widowControl/>
        <w:tabs>
          <w:tab w:val="left" w:pos="947"/>
        </w:tabs>
        <w:wordWrap/>
        <w:autoSpaceDE/>
        <w:autoSpaceDN/>
        <w:snapToGrid w:val="0"/>
        <w:spacing w:after="0" w:line="240" w:lineRule="auto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  <w:r w:rsidRPr="00B52BC2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○</w:t>
      </w:r>
      <w:r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 xml:space="preserve"> </w:t>
      </w:r>
      <w:r w:rsidRPr="00B52BC2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신용평가 등급확인서 및 증빙서류</w:t>
      </w:r>
    </w:p>
    <w:p w14:paraId="48DCD417" w14:textId="77777777" w:rsidR="00B52BC2" w:rsidRDefault="00B52BC2" w:rsidP="006758AE">
      <w:pPr>
        <w:widowControl/>
        <w:tabs>
          <w:tab w:val="left" w:pos="947"/>
        </w:tabs>
        <w:wordWrap/>
        <w:autoSpaceDE/>
        <w:autoSpaceDN/>
        <w:snapToGrid w:val="0"/>
        <w:spacing w:after="0" w:line="240" w:lineRule="auto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  <w:r w:rsidRPr="00B52BC2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○</w:t>
      </w:r>
      <w:r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 xml:space="preserve"> </w:t>
      </w:r>
      <w:r w:rsidRPr="00B52BC2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 xml:space="preserve">입찰보증보험증권 </w:t>
      </w:r>
    </w:p>
    <w:p w14:paraId="35B6F527" w14:textId="7AA9382B" w:rsidR="00B52BC2" w:rsidRPr="00B52BC2" w:rsidRDefault="00B52BC2" w:rsidP="006758AE">
      <w:pPr>
        <w:widowControl/>
        <w:tabs>
          <w:tab w:val="left" w:pos="947"/>
        </w:tabs>
        <w:wordWrap/>
        <w:autoSpaceDE/>
        <w:autoSpaceDN/>
        <w:snapToGrid w:val="0"/>
        <w:spacing w:after="0" w:line="240" w:lineRule="auto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  <w:r w:rsidRPr="00B52BC2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○</w:t>
      </w:r>
      <w:r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 xml:space="preserve"> </w:t>
      </w:r>
      <w:r w:rsidRPr="00B52BC2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등기사항전부증명서</w:t>
      </w:r>
    </w:p>
    <w:p w14:paraId="1FFE14BC" w14:textId="0251BCFF" w:rsidR="00B52BC2" w:rsidRDefault="00B52BC2" w:rsidP="006758AE">
      <w:pPr>
        <w:widowControl/>
        <w:tabs>
          <w:tab w:val="left" w:pos="947"/>
        </w:tabs>
        <w:wordWrap/>
        <w:autoSpaceDE/>
        <w:autoSpaceDN/>
        <w:snapToGrid w:val="0"/>
        <w:spacing w:after="0" w:line="240" w:lineRule="auto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  <w:r w:rsidRPr="00B52BC2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lastRenderedPageBreak/>
        <w:t>○ 최근 2년간 재무제표</w:t>
      </w:r>
    </w:p>
    <w:p w14:paraId="03B56BA3" w14:textId="61EEF533" w:rsidR="00B52BC2" w:rsidRPr="00B52BC2" w:rsidRDefault="00397F45" w:rsidP="00B52BC2">
      <w:pPr>
        <w:widowControl/>
        <w:wordWrap/>
        <w:autoSpaceDE/>
        <w:autoSpaceDN/>
        <w:snapToGrid w:val="0"/>
        <w:spacing w:line="240" w:lineRule="auto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  <w:r w:rsidRPr="00397F45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※</w:t>
      </w:r>
      <w:r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 xml:space="preserve"> 상세 내용 제안요청서 참조</w:t>
      </w:r>
    </w:p>
    <w:p w14:paraId="1E280104" w14:textId="77777777" w:rsidR="006C0FB7" w:rsidRDefault="00960C3B" w:rsidP="007379A2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</w:pPr>
      <w:r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8"/>
        </w:rPr>
        <w:t>5</w:t>
      </w:r>
      <w:r w:rsidR="006C0FB7" w:rsidRPr="006C0FB7"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  <w:t>. 입찰무효</w:t>
      </w:r>
    </w:p>
    <w:p w14:paraId="7FBBC918" w14:textId="77777777" w:rsidR="00A723C4" w:rsidRPr="00A723C4" w:rsidRDefault="00A723C4" w:rsidP="00C11683">
      <w:pPr>
        <w:widowControl/>
        <w:wordWrap/>
        <w:autoSpaceDE/>
        <w:autoSpaceDN/>
        <w:snapToGrid w:val="0"/>
        <w:spacing w:after="0"/>
        <w:ind w:leftChars="71" w:left="582" w:hangingChars="200" w:hanging="440"/>
        <w:rPr>
          <w:rFonts w:asciiTheme="minorEastAsia" w:hAnsiTheme="minorEastAsia" w:cs="굴림"/>
          <w:color w:val="000000"/>
          <w:kern w:val="0"/>
          <w:sz w:val="22"/>
          <w:szCs w:val="20"/>
        </w:rPr>
      </w:pPr>
      <w:r w:rsidRPr="00A723C4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○</w:t>
      </w:r>
      <w:r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 xml:space="preserve"> </w:t>
      </w:r>
      <w:r w:rsidRPr="00A723C4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 xml:space="preserve">「국가를 당사자로 하는 계약에 관한 법률 시행령」제39조 제4항, 동법시행규칙 제44조 </w:t>
      </w:r>
      <w:r w:rsidR="00C11683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규정에 의거합니다</w:t>
      </w:r>
      <w:r w:rsidR="00C11683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.</w:t>
      </w:r>
    </w:p>
    <w:p w14:paraId="621EAB55" w14:textId="77777777" w:rsidR="00A723C4" w:rsidRPr="006C0FB7" w:rsidRDefault="00A723C4" w:rsidP="007379A2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 w:val="18"/>
          <w:szCs w:val="20"/>
        </w:rPr>
      </w:pPr>
    </w:p>
    <w:p w14:paraId="4D9FC168" w14:textId="77777777" w:rsidR="006C0FB7" w:rsidRDefault="00960C3B" w:rsidP="007379A2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</w:pPr>
      <w:r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8"/>
        </w:rPr>
        <w:t xml:space="preserve">6. </w:t>
      </w:r>
      <w:r w:rsidR="006C0FB7" w:rsidRPr="006C0FB7">
        <w:rPr>
          <w:rFonts w:asciiTheme="minorEastAsia" w:hAnsiTheme="minorEastAsia" w:cs="굴림"/>
          <w:b/>
          <w:bCs/>
          <w:color w:val="000000"/>
          <w:kern w:val="0"/>
          <w:sz w:val="24"/>
          <w:szCs w:val="28"/>
        </w:rPr>
        <w:t>기타사항</w:t>
      </w:r>
    </w:p>
    <w:p w14:paraId="04CB9158" w14:textId="77777777" w:rsidR="0051338E" w:rsidRPr="0051338E" w:rsidRDefault="00960C3B" w:rsidP="005E0748">
      <w:pPr>
        <w:widowControl/>
        <w:wordWrap/>
        <w:autoSpaceDE/>
        <w:autoSpaceDN/>
        <w:snapToGrid w:val="0"/>
        <w:spacing w:after="0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  <w:r w:rsidRPr="00960C3B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 xml:space="preserve">○ </w:t>
      </w:r>
      <w:r w:rsidR="00CD4D97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 xml:space="preserve">상세 내용 </w:t>
      </w:r>
      <w:r w:rsidR="005E0748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제안요청서 참조</w:t>
      </w:r>
      <w:r w:rsidR="00CD4D97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.</w:t>
      </w:r>
    </w:p>
    <w:p w14:paraId="1093994A" w14:textId="77777777" w:rsidR="00193445" w:rsidRPr="00193445" w:rsidRDefault="00193445" w:rsidP="00193445">
      <w:pPr>
        <w:widowControl/>
        <w:wordWrap/>
        <w:autoSpaceDE/>
        <w:autoSpaceDN/>
        <w:snapToGrid w:val="0"/>
        <w:spacing w:after="0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  <w:r w:rsidRPr="00EF6B33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○</w:t>
      </w:r>
      <w:r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 xml:space="preserve"> </w:t>
      </w:r>
      <w:r w:rsidRPr="00960C3B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제출된 서류는 일체 반환하지 않습니다.</w:t>
      </w:r>
    </w:p>
    <w:p w14:paraId="096C67D4" w14:textId="3920040A" w:rsidR="00C11555" w:rsidRDefault="0039631C" w:rsidP="0039631C">
      <w:pPr>
        <w:widowControl/>
        <w:wordWrap/>
        <w:autoSpaceDE/>
        <w:autoSpaceDN/>
        <w:snapToGrid w:val="0"/>
        <w:spacing w:after="0"/>
        <w:ind w:leftChars="71" w:left="582" w:hangingChars="200" w:hanging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  <w:r w:rsidRPr="00960C3B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 xml:space="preserve">○ </w:t>
      </w:r>
      <w:r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 xml:space="preserve">기타 문의사항은 현대모비스 </w:t>
      </w:r>
      <w:r w:rsidR="00E7095E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스포츠단</w:t>
      </w:r>
      <w:r w:rsidR="00D64F2C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 xml:space="preserve">으로 </w:t>
      </w:r>
      <w:r w:rsidR="00C11555">
        <w:rPr>
          <w:rFonts w:asciiTheme="minorEastAsia" w:hAnsiTheme="minorEastAsia" w:cs="굴림" w:hint="eastAsia"/>
          <w:bCs/>
          <w:color w:val="000000"/>
          <w:kern w:val="0"/>
          <w:sz w:val="22"/>
          <w:szCs w:val="28"/>
        </w:rPr>
        <w:t>연락 바랍니다.</w:t>
      </w:r>
      <w:r w:rsidR="00C11555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 xml:space="preserve"> </w:t>
      </w:r>
    </w:p>
    <w:p w14:paraId="18363B84" w14:textId="77777777" w:rsidR="00E93B65" w:rsidRPr="00E93B65" w:rsidRDefault="00E93B65" w:rsidP="00E93B65">
      <w:pPr>
        <w:widowControl/>
        <w:wordWrap/>
        <w:autoSpaceDE/>
        <w:autoSpaceDN/>
        <w:snapToGrid w:val="0"/>
        <w:spacing w:after="0"/>
        <w:ind w:firstLineChars="200" w:firstLine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  <w:r w:rsidRPr="00E93B65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 xml:space="preserve">차길호 매니저 (02-2018-5803 / </w:t>
      </w:r>
      <w:hyperlink r:id="rId11" w:history="1">
        <w:r w:rsidRPr="00E93B65">
          <w:rPr>
            <w:rStyle w:val="a7"/>
            <w:rFonts w:asciiTheme="minorEastAsia" w:hAnsiTheme="minorEastAsia" w:cs="굴림"/>
            <w:bCs/>
            <w:kern w:val="0"/>
            <w:sz w:val="22"/>
            <w:szCs w:val="28"/>
          </w:rPr>
          <w:t>chacha@mobis.com</w:t>
        </w:r>
      </w:hyperlink>
      <w:r w:rsidRPr="00E93B65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)</w:t>
      </w:r>
    </w:p>
    <w:p w14:paraId="7395E88E" w14:textId="77777777" w:rsidR="00E93B65" w:rsidRPr="00E93B65" w:rsidRDefault="00E93B65" w:rsidP="00E93B65">
      <w:pPr>
        <w:widowControl/>
        <w:wordWrap/>
        <w:autoSpaceDE/>
        <w:autoSpaceDN/>
        <w:snapToGrid w:val="0"/>
        <w:spacing w:after="0"/>
        <w:ind w:firstLineChars="200" w:firstLine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  <w:r w:rsidRPr="00E93B65"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  <w:t>최선아 매니저 (02-2018-5784 / choichoi@mobis.com)</w:t>
      </w:r>
    </w:p>
    <w:p w14:paraId="5D0B15C0" w14:textId="77777777" w:rsidR="00C11555" w:rsidRPr="00E93B65" w:rsidRDefault="00C11555" w:rsidP="00C11555">
      <w:pPr>
        <w:widowControl/>
        <w:wordWrap/>
        <w:autoSpaceDE/>
        <w:autoSpaceDN/>
        <w:snapToGrid w:val="0"/>
        <w:spacing w:after="0"/>
        <w:ind w:firstLineChars="200" w:firstLine="440"/>
        <w:rPr>
          <w:rFonts w:asciiTheme="minorEastAsia" w:hAnsiTheme="minorEastAsia" w:cs="굴림"/>
          <w:bCs/>
          <w:color w:val="000000"/>
          <w:kern w:val="0"/>
          <w:sz w:val="22"/>
          <w:szCs w:val="28"/>
        </w:rPr>
      </w:pPr>
    </w:p>
    <w:p w14:paraId="0D4E5F50" w14:textId="77777777" w:rsidR="00960C3B" w:rsidRPr="00E7095E" w:rsidRDefault="00960C3B" w:rsidP="007379A2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Cs w:val="20"/>
        </w:rPr>
      </w:pPr>
    </w:p>
    <w:p w14:paraId="12AB3D82" w14:textId="77777777" w:rsidR="00651F40" w:rsidRPr="007379A2" w:rsidRDefault="007379A2" w:rsidP="0051338E">
      <w:pPr>
        <w:widowControl/>
        <w:wordWrap/>
        <w:autoSpaceDE/>
        <w:autoSpaceDN/>
        <w:snapToGrid w:val="0"/>
        <w:spacing w:after="0"/>
        <w:jc w:val="center"/>
        <w:rPr>
          <w:rFonts w:asciiTheme="minorEastAsia" w:hAnsiTheme="minorEastAsia"/>
        </w:rPr>
      </w:pPr>
      <w:r>
        <w:rPr>
          <w:rFonts w:asciiTheme="minorEastAsia" w:hAnsiTheme="minorEastAsia" w:cs="굴림" w:hint="eastAsia"/>
          <w:b/>
          <w:bCs/>
          <w:color w:val="000000"/>
          <w:kern w:val="0"/>
          <w:sz w:val="32"/>
          <w:szCs w:val="32"/>
        </w:rPr>
        <w:t>현대모비스</w:t>
      </w:r>
      <w:r>
        <w:rPr>
          <w:rFonts w:asciiTheme="minorEastAsia" w:hAnsiTheme="minorEastAsia" w:cs="굴림"/>
          <w:b/>
          <w:bCs/>
          <w:color w:val="000000"/>
          <w:kern w:val="0"/>
          <w:sz w:val="32"/>
          <w:szCs w:val="32"/>
        </w:rPr>
        <w:t>㈜</w:t>
      </w:r>
      <w:r>
        <w:rPr>
          <w:rFonts w:asciiTheme="minorEastAsia" w:hAnsiTheme="minorEastAsia" w:cs="굴림" w:hint="eastAsia"/>
          <w:b/>
          <w:bCs/>
          <w:color w:val="000000"/>
          <w:kern w:val="0"/>
          <w:sz w:val="32"/>
          <w:szCs w:val="32"/>
        </w:rPr>
        <w:t xml:space="preserve"> </w:t>
      </w:r>
      <w:r>
        <w:rPr>
          <w:rFonts w:asciiTheme="minorEastAsia" w:hAnsiTheme="minorEastAsia" w:cs="굴림"/>
          <w:b/>
          <w:bCs/>
          <w:color w:val="000000"/>
          <w:kern w:val="0"/>
          <w:sz w:val="32"/>
          <w:szCs w:val="32"/>
        </w:rPr>
        <w:br/>
      </w:r>
      <w:r>
        <w:rPr>
          <w:rFonts w:asciiTheme="minorEastAsia" w:hAnsiTheme="minorEastAsia" w:cs="굴림" w:hint="eastAsia"/>
          <w:b/>
          <w:bCs/>
          <w:color w:val="000000"/>
          <w:kern w:val="0"/>
          <w:sz w:val="32"/>
          <w:szCs w:val="32"/>
        </w:rPr>
        <w:t>울산</w:t>
      </w:r>
      <w:r w:rsidR="00695832">
        <w:rPr>
          <w:rFonts w:asciiTheme="minorEastAsia" w:hAnsiTheme="minorEastAsia" w:cs="굴림" w:hint="eastAsia"/>
          <w:b/>
          <w:bCs/>
          <w:color w:val="000000"/>
          <w:kern w:val="0"/>
          <w:sz w:val="32"/>
          <w:szCs w:val="32"/>
        </w:rPr>
        <w:t xml:space="preserve"> 현대</w:t>
      </w:r>
      <w:r>
        <w:rPr>
          <w:rFonts w:asciiTheme="minorEastAsia" w:hAnsiTheme="minorEastAsia" w:cs="굴림" w:hint="eastAsia"/>
          <w:b/>
          <w:bCs/>
          <w:color w:val="000000"/>
          <w:kern w:val="0"/>
          <w:sz w:val="32"/>
          <w:szCs w:val="32"/>
        </w:rPr>
        <w:t>모비스</w:t>
      </w:r>
      <w:r w:rsidR="00695832">
        <w:rPr>
          <w:rFonts w:asciiTheme="minorEastAsia" w:hAnsiTheme="minorEastAsia" w:cs="굴림" w:hint="eastAsia"/>
          <w:b/>
          <w:bCs/>
          <w:color w:val="000000"/>
          <w:kern w:val="0"/>
          <w:sz w:val="32"/>
          <w:szCs w:val="32"/>
        </w:rPr>
        <w:t xml:space="preserve"> </w:t>
      </w:r>
      <w:r>
        <w:rPr>
          <w:rFonts w:asciiTheme="minorEastAsia" w:hAnsiTheme="minorEastAsia" w:cs="굴림" w:hint="eastAsia"/>
          <w:b/>
          <w:bCs/>
          <w:color w:val="000000"/>
          <w:kern w:val="0"/>
          <w:sz w:val="32"/>
          <w:szCs w:val="32"/>
        </w:rPr>
        <w:t>피버스</w:t>
      </w:r>
      <w:r w:rsidR="00695832">
        <w:rPr>
          <w:rFonts w:asciiTheme="minorEastAsia" w:hAnsiTheme="minorEastAsia" w:cs="굴림" w:hint="eastAsia"/>
          <w:b/>
          <w:bCs/>
          <w:color w:val="000000"/>
          <w:kern w:val="0"/>
          <w:sz w:val="32"/>
          <w:szCs w:val="32"/>
        </w:rPr>
        <w:t xml:space="preserve"> </w:t>
      </w:r>
      <w:r>
        <w:rPr>
          <w:rFonts w:asciiTheme="minorEastAsia" w:hAnsiTheme="minorEastAsia" w:cs="굴림" w:hint="eastAsia"/>
          <w:b/>
          <w:bCs/>
          <w:color w:val="000000"/>
          <w:kern w:val="0"/>
          <w:sz w:val="32"/>
          <w:szCs w:val="32"/>
        </w:rPr>
        <w:t>프로농구단</w:t>
      </w:r>
    </w:p>
    <w:sectPr w:rsidR="00651F40" w:rsidRPr="007379A2">
      <w:headerReference w:type="default" r:id="rId12"/>
      <w:footerReference w:type="default" r:id="rId13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A25F2" w14:textId="77777777" w:rsidR="00AB501B" w:rsidRDefault="00AB501B" w:rsidP="008A0F0F">
      <w:pPr>
        <w:spacing w:after="0" w:line="240" w:lineRule="auto"/>
      </w:pPr>
      <w:r>
        <w:separator/>
      </w:r>
    </w:p>
  </w:endnote>
  <w:endnote w:type="continuationSeparator" w:id="0">
    <w:p w14:paraId="7032253A" w14:textId="77777777" w:rsidR="00AB501B" w:rsidRDefault="00AB501B" w:rsidP="008A0F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C2F2A" w14:textId="49EEEF1E" w:rsidR="00FB33F3" w:rsidRDefault="00FB33F3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6E581F26" wp14:editId="65032E4C">
              <wp:simplePos x="0" y="0"/>
              <wp:positionH relativeFrom="page">
                <wp:posOffset>0</wp:posOffset>
              </wp:positionH>
              <wp:positionV relativeFrom="page">
                <wp:posOffset>9615170</wp:posOffset>
              </wp:positionV>
              <wp:extent cx="7560310" cy="886460"/>
              <wp:effectExtent l="0" t="0" r="0" b="8890"/>
              <wp:wrapNone/>
              <wp:docPr id="1" name="MSIPCM154c4436a1f15b56228fb4fb" descr="{&quot;HashCode&quot;:923157843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8864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1088CCA" w14:textId="31664B3E" w:rsidR="00FB33F3" w:rsidRPr="00A53599" w:rsidRDefault="00A53599" w:rsidP="00A53599">
                          <w:pPr>
                            <w:spacing w:after="0"/>
                            <w:jc w:val="center"/>
                            <w:rPr>
                              <w:rFonts w:ascii="맑은 고딕" w:eastAsia="맑은 고딕" w:hAnsi="맑은 고딕"/>
                              <w:color w:val="737373"/>
                              <w:sz w:val="12"/>
                            </w:rPr>
                          </w:pPr>
                          <w:r w:rsidRPr="00A53599">
                            <w:rPr>
                              <w:rFonts w:ascii="맑은 고딕" w:eastAsia="맑은 고딕" w:hAnsi="맑은 고딕"/>
                              <w:color w:val="737373"/>
                              <w:sz w:val="12"/>
                            </w:rPr>
                            <w:t xml:space="preserve"> / 1623145@mobis.co.kr / 본 문서는 현대모비스의 대외비 정보자산이므로 무단 전재 및 복제할 수 없으며, 위반 시 당사 사규 및 관련 법규에 의해 제재될 수 있습니다.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14="http://schemas.microsoft.com/office/drawing/2010/main">
          <w:pict w14:anchorId="5BAA7227">
            <v:shapetype id="_x0000_t202" coordsize="21600,21600" o:spt="202" path="m,l,21600r21600,l21600,xe" w14:anchorId="6E581F26">
              <v:stroke joinstyle="miter"/>
              <v:path gradientshapeok="t" o:connecttype="rect"/>
            </v:shapetype>
            <v:shape id="MSIPCM154c4436a1f15b56228fb4fb" style="position:absolute;left:0;text-align:left;margin-left:0;margin-top:757.1pt;width:595.3pt;height:69.8pt;z-index: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alt="{&quot;HashCode&quot;:923157843,&quot;Height&quot;:841.0,&quot;Width&quot;:595.0,&quot;Placement&quot;:&quot;Footer&quot;,&quot;Index&quot;:&quot;Primary&quot;,&quot;Section&quot;:1,&quot;Top&quot;:0.0,&quot;Left&quot;:0.0}" o:spid="_x0000_s1026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">
              <v:textbox inset=",0,,0">
                <w:txbxContent>
                  <w:p w:rsidRPr="00A53599" w:rsidR="00FB33F3" w:rsidP="00A53599" w:rsidRDefault="00A53599" w14:paraId="1E5A8909" w14:textId="31664B3E">
                    <w:pPr>
                      <w:spacing w:after="0"/>
                      <w:jc w:val="center"/>
                      <w:rPr>
                        <w:rFonts w:ascii="맑은 고딕" w:hAnsi="맑은 고딕" w:eastAsia="맑은 고딕"/>
                        <w:color w:val="737373"/>
                        <w:sz w:val="12"/>
                      </w:rPr>
                    </w:pPr>
                    <w:r w:rsidRPr="00A53599">
                      <w:rPr>
                        <w:rFonts w:ascii="맑은 고딕" w:hAnsi="맑은 고딕" w:eastAsia="맑은 고딕"/>
                        <w:color w:val="737373"/>
                        <w:sz w:val="12"/>
                      </w:rPr>
                      <w:t xml:space="preserve"> / 1623145@mobis.co.kr / 본 문서는 현대모비스의 대외비 </w:t>
                    </w:r>
                    <w:proofErr w:type="spellStart"/>
                    <w:r w:rsidRPr="00A53599">
                      <w:rPr>
                        <w:rFonts w:ascii="맑은 고딕" w:hAnsi="맑은 고딕" w:eastAsia="맑은 고딕"/>
                        <w:color w:val="737373"/>
                        <w:sz w:val="12"/>
                      </w:rPr>
                      <w:t>정보자산이므로</w:t>
                    </w:r>
                    <w:proofErr w:type="spellEnd"/>
                    <w:r w:rsidRPr="00A53599">
                      <w:rPr>
                        <w:rFonts w:ascii="맑은 고딕" w:hAnsi="맑은 고딕" w:eastAsia="맑은 고딕"/>
                        <w:color w:val="737373"/>
                        <w:sz w:val="12"/>
                      </w:rPr>
                      <w:t xml:space="preserve"> 무단 전재 및 복제할 수 없으며, 위반 시 당사 사규 및 관련 법규에 의해 제재될 수 있습니다.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9A853" w14:textId="77777777" w:rsidR="00AB501B" w:rsidRDefault="00AB501B" w:rsidP="008A0F0F">
      <w:pPr>
        <w:spacing w:after="0" w:line="240" w:lineRule="auto"/>
      </w:pPr>
      <w:r>
        <w:separator/>
      </w:r>
    </w:p>
  </w:footnote>
  <w:footnote w:type="continuationSeparator" w:id="0">
    <w:p w14:paraId="7EB7F8E6" w14:textId="77777777" w:rsidR="00AB501B" w:rsidRDefault="00AB501B" w:rsidP="008A0F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52506482"/>
      <w:docPartObj>
        <w:docPartGallery w:val="Watermarks"/>
        <w:docPartUnique/>
      </w:docPartObj>
    </w:sdtPr>
    <w:sdtContent>
      <w:p w14:paraId="7AB29366" w14:textId="5F628703" w:rsidR="00FB33F3" w:rsidRDefault="00000000">
        <w:pPr>
          <w:pStyle w:val="a4"/>
        </w:pPr>
        <w:r>
          <w:rPr>
            <w:noProof/>
          </w:rPr>
          <w:pict w14:anchorId="792F736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MSIPWM0PowerPlusWaterMarkObject" o:spid="_x0000_s1025" type="#_x0000_t136" alt="{&quot;HashCode&quot;:1558258764,&quot;Height&quot;:841.0,&quot;Width&quot;:595.0,&quot;Placement&quot;:&quot;Header&quot;,&quot;Index&quot;:&quot;Primary&quot;,&quot;Section&quot;:1,&quot;Top&quot;:-999995.0,&quot;Left&quot;:-999995.0}" style="position:absolute;left:0;text-align:left;margin-left:0;margin-top:0;width:74.4pt;height:8.75pt;z-index:-251658240;mso-position-horizontal:center;mso-position-horizontal-relative:margin;mso-position-vertical:center;mso-position-vertical-relative:margin" o:allowincell="f" fillcolor="#737373" stroked="f">
              <v:textpath style="font-family:&quot;맑은 고딕&quot;;font-size:6pt;v-text-reverse:t" string="Hyundai Mobis Restricted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26181"/>
    <w:multiLevelType w:val="hybridMultilevel"/>
    <w:tmpl w:val="9E1E69C8"/>
    <w:lvl w:ilvl="0" w:tplc="15584D3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94877D4"/>
    <w:multiLevelType w:val="hybridMultilevel"/>
    <w:tmpl w:val="6C6E5AAA"/>
    <w:lvl w:ilvl="0" w:tplc="BEA0A2C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047753045">
    <w:abstractNumId w:val="1"/>
  </w:num>
  <w:num w:numId="2" w16cid:durableId="2132701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ttachedTemplate r:id="rId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FB7"/>
    <w:rsid w:val="000152AB"/>
    <w:rsid w:val="00022525"/>
    <w:rsid w:val="00024B87"/>
    <w:rsid w:val="00043951"/>
    <w:rsid w:val="00081E29"/>
    <w:rsid w:val="00084F67"/>
    <w:rsid w:val="000A637D"/>
    <w:rsid w:val="000C53C7"/>
    <w:rsid w:val="000D6AFE"/>
    <w:rsid w:val="000F2AE4"/>
    <w:rsid w:val="00113ADF"/>
    <w:rsid w:val="00117FC7"/>
    <w:rsid w:val="0012554E"/>
    <w:rsid w:val="00161754"/>
    <w:rsid w:val="00193445"/>
    <w:rsid w:val="001A3059"/>
    <w:rsid w:val="001B4B22"/>
    <w:rsid w:val="001B5EBE"/>
    <w:rsid w:val="001D00A7"/>
    <w:rsid w:val="001E550D"/>
    <w:rsid w:val="00201F5E"/>
    <w:rsid w:val="0023486D"/>
    <w:rsid w:val="0024605C"/>
    <w:rsid w:val="00297C0B"/>
    <w:rsid w:val="002A1F3E"/>
    <w:rsid w:val="002B53D0"/>
    <w:rsid w:val="002B56DF"/>
    <w:rsid w:val="002B65CD"/>
    <w:rsid w:val="002C0356"/>
    <w:rsid w:val="002C0785"/>
    <w:rsid w:val="0031492A"/>
    <w:rsid w:val="00363027"/>
    <w:rsid w:val="00367D68"/>
    <w:rsid w:val="00382B13"/>
    <w:rsid w:val="0039631C"/>
    <w:rsid w:val="00397F45"/>
    <w:rsid w:val="003B6562"/>
    <w:rsid w:val="003E5728"/>
    <w:rsid w:val="00417B82"/>
    <w:rsid w:val="0042610B"/>
    <w:rsid w:val="00430E20"/>
    <w:rsid w:val="00487B20"/>
    <w:rsid w:val="00492AE0"/>
    <w:rsid w:val="00496273"/>
    <w:rsid w:val="004D6D0B"/>
    <w:rsid w:val="0051338E"/>
    <w:rsid w:val="00596D6A"/>
    <w:rsid w:val="005D5D28"/>
    <w:rsid w:val="005D7A18"/>
    <w:rsid w:val="005E0748"/>
    <w:rsid w:val="0063499A"/>
    <w:rsid w:val="00634E4F"/>
    <w:rsid w:val="00651F40"/>
    <w:rsid w:val="00662019"/>
    <w:rsid w:val="006758AE"/>
    <w:rsid w:val="00693285"/>
    <w:rsid w:val="00695832"/>
    <w:rsid w:val="006B7132"/>
    <w:rsid w:val="006C052C"/>
    <w:rsid w:val="006C0FB7"/>
    <w:rsid w:val="006E5BF2"/>
    <w:rsid w:val="00710492"/>
    <w:rsid w:val="0072297F"/>
    <w:rsid w:val="0072355B"/>
    <w:rsid w:val="007379A2"/>
    <w:rsid w:val="0075005E"/>
    <w:rsid w:val="00763C8F"/>
    <w:rsid w:val="007A2C4B"/>
    <w:rsid w:val="007A7CA2"/>
    <w:rsid w:val="007E497A"/>
    <w:rsid w:val="00850B20"/>
    <w:rsid w:val="0085486A"/>
    <w:rsid w:val="00856958"/>
    <w:rsid w:val="00862F16"/>
    <w:rsid w:val="008A0F0F"/>
    <w:rsid w:val="008A22E2"/>
    <w:rsid w:val="008C5112"/>
    <w:rsid w:val="008C6AAD"/>
    <w:rsid w:val="008D3482"/>
    <w:rsid w:val="008E146D"/>
    <w:rsid w:val="00954308"/>
    <w:rsid w:val="00960C3B"/>
    <w:rsid w:val="009B0926"/>
    <w:rsid w:val="009C1165"/>
    <w:rsid w:val="009D1B0B"/>
    <w:rsid w:val="009D64BB"/>
    <w:rsid w:val="009E5A6E"/>
    <w:rsid w:val="00A0140A"/>
    <w:rsid w:val="00A02F8E"/>
    <w:rsid w:val="00A53599"/>
    <w:rsid w:val="00A70E52"/>
    <w:rsid w:val="00A723C4"/>
    <w:rsid w:val="00A84F11"/>
    <w:rsid w:val="00AB501B"/>
    <w:rsid w:val="00AE0239"/>
    <w:rsid w:val="00AE09DC"/>
    <w:rsid w:val="00B17B89"/>
    <w:rsid w:val="00B52BC2"/>
    <w:rsid w:val="00B6169C"/>
    <w:rsid w:val="00B82847"/>
    <w:rsid w:val="00BB28E4"/>
    <w:rsid w:val="00BE43F2"/>
    <w:rsid w:val="00BF09BE"/>
    <w:rsid w:val="00C109C2"/>
    <w:rsid w:val="00C11555"/>
    <w:rsid w:val="00C11683"/>
    <w:rsid w:val="00C246E9"/>
    <w:rsid w:val="00C26239"/>
    <w:rsid w:val="00C323BC"/>
    <w:rsid w:val="00C535AA"/>
    <w:rsid w:val="00C618B4"/>
    <w:rsid w:val="00CC14C0"/>
    <w:rsid w:val="00CC6015"/>
    <w:rsid w:val="00CC7E1A"/>
    <w:rsid w:val="00CD4D97"/>
    <w:rsid w:val="00CD55FE"/>
    <w:rsid w:val="00CF3656"/>
    <w:rsid w:val="00D12641"/>
    <w:rsid w:val="00D14084"/>
    <w:rsid w:val="00D27B7F"/>
    <w:rsid w:val="00D64F2C"/>
    <w:rsid w:val="00D66285"/>
    <w:rsid w:val="00D85C1C"/>
    <w:rsid w:val="00D926BD"/>
    <w:rsid w:val="00DA6061"/>
    <w:rsid w:val="00DA7BD9"/>
    <w:rsid w:val="00DC796B"/>
    <w:rsid w:val="00DE2EB9"/>
    <w:rsid w:val="00DE32DD"/>
    <w:rsid w:val="00DF5789"/>
    <w:rsid w:val="00E14CF0"/>
    <w:rsid w:val="00E250E2"/>
    <w:rsid w:val="00E409F4"/>
    <w:rsid w:val="00E6491E"/>
    <w:rsid w:val="00E7095E"/>
    <w:rsid w:val="00E8273A"/>
    <w:rsid w:val="00E92CBF"/>
    <w:rsid w:val="00E93B65"/>
    <w:rsid w:val="00EA0D01"/>
    <w:rsid w:val="00EE2458"/>
    <w:rsid w:val="00EE6A6E"/>
    <w:rsid w:val="00EF6B33"/>
    <w:rsid w:val="00F7149D"/>
    <w:rsid w:val="00F72D9E"/>
    <w:rsid w:val="00F771B4"/>
    <w:rsid w:val="00F923EA"/>
    <w:rsid w:val="00FA1EC1"/>
    <w:rsid w:val="00FB33F3"/>
    <w:rsid w:val="00FD053B"/>
    <w:rsid w:val="00FD733A"/>
    <w:rsid w:val="00FE35F2"/>
    <w:rsid w:val="086D6640"/>
    <w:rsid w:val="1F10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E4637E"/>
  <w15:docId w15:val="{8EABA776-80BA-43D5-8F0B-6118D70AC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C0FB7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8A0F0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A0F0F"/>
  </w:style>
  <w:style w:type="paragraph" w:styleId="a5">
    <w:name w:val="footer"/>
    <w:basedOn w:val="a"/>
    <w:link w:val="Char0"/>
    <w:uiPriority w:val="99"/>
    <w:unhideWhenUsed/>
    <w:rsid w:val="008A0F0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A0F0F"/>
  </w:style>
  <w:style w:type="paragraph" w:styleId="a6">
    <w:name w:val="List Paragraph"/>
    <w:basedOn w:val="a"/>
    <w:uiPriority w:val="34"/>
    <w:qFormat/>
    <w:rsid w:val="00DA7BD9"/>
    <w:pPr>
      <w:ind w:leftChars="400" w:left="800"/>
    </w:pPr>
  </w:style>
  <w:style w:type="character" w:styleId="a7">
    <w:name w:val="Hyperlink"/>
    <w:basedOn w:val="a0"/>
    <w:uiPriority w:val="99"/>
    <w:unhideWhenUsed/>
    <w:rsid w:val="00C11555"/>
    <w:rPr>
      <w:color w:val="0000FF" w:themeColor="hyperlink"/>
      <w:u w:val="single"/>
    </w:rPr>
  </w:style>
  <w:style w:type="paragraph" w:styleId="a8">
    <w:name w:val="No Spacing"/>
    <w:uiPriority w:val="1"/>
    <w:qFormat/>
    <w:rsid w:val="00CD4D97"/>
    <w:pPr>
      <w:widowControl w:val="0"/>
      <w:wordWrap w:val="0"/>
      <w:autoSpaceDE w:val="0"/>
      <w:autoSpaceDN w:val="0"/>
      <w:spacing w:after="0" w:line="240" w:lineRule="auto"/>
    </w:pPr>
  </w:style>
  <w:style w:type="character" w:styleId="a9">
    <w:name w:val="Unresolved Mention"/>
    <w:basedOn w:val="a0"/>
    <w:uiPriority w:val="99"/>
    <w:semiHidden/>
    <w:unhideWhenUsed/>
    <w:rsid w:val="00E93B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hacha@mobis.com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Azure%20Information%20Protection\WatermarkTemplate.dotx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CD1DC8E71F610542971ED33933C019DA" ma:contentTypeVersion="17" ma:contentTypeDescription="새 문서를 만듭니다." ma:contentTypeScope="" ma:versionID="b6540bef4a7431759b5972032fcf84b9">
  <xsd:schema xmlns:xsd="http://www.w3.org/2001/XMLSchema" xmlns:xs="http://www.w3.org/2001/XMLSchema" xmlns:p="http://schemas.microsoft.com/office/2006/metadata/properties" xmlns:ns2="08c1b195-5742-4223-9bf1-70aee3e5c75a" xmlns:ns3="8dcd1b5c-0876-4094-8400-c39239df45bf" targetNamespace="http://schemas.microsoft.com/office/2006/metadata/properties" ma:root="true" ma:fieldsID="6ea607dcd6b043d2504b8e7b4155cc55" ns2:_="" ns3:_="">
    <xsd:import namespace="08c1b195-5742-4223-9bf1-70aee3e5c75a"/>
    <xsd:import namespace="8dcd1b5c-0876-4094-8400-c39239df45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_Flow_SignoffStatus" minOccurs="0"/>
                <xsd:element ref="ns2:_x0032_025_xb144__xc720__xc18c__xb144__xb18d__xad6c__xad50__xc2e4_" minOccurs="0"/>
                <xsd:element ref="ns2:_x3141__x3134__x3147__x313b__x3134__x3147__x3139_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c1b195-5742-4223-9bf1-70aee3e5c7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이미지 태그" ma:readOnly="false" ma:fieldId="{5cf76f15-5ced-4ddc-b409-7134ff3c332f}" ma:taxonomyMulti="true" ma:sspId="98b4ddb5-9792-4103-acad-6387fb66c9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21" nillable="true" ma:displayName="사인 오프 상태" ma:internalName="_x0024_Resources_x003a_core_x002c_Signoff_Status">
      <xsd:simpleType>
        <xsd:restriction base="dms:Text"/>
      </xsd:simpleType>
    </xsd:element>
    <xsd:element name="_x0032_025_xb144__xc720__xc18c__xb144__xb18d__xad6c__xad50__xc2e4_" ma:index="22" nillable="true" ma:displayName="2025년 유소년 농구교실" ma:format="Dropdown" ma:internalName="_x0032_025_xb144__xc720__xc18c__xb144__xb18d__xad6c__xad50__xc2e4_">
      <xsd:simpleType>
        <xsd:restriction base="dms:Text">
          <xsd:maxLength value="255"/>
        </xsd:restriction>
      </xsd:simpleType>
    </xsd:element>
    <xsd:element name="_x3141__x3134__x3147__x313b__x3134__x3147__x3139_" ma:index="23" nillable="true" ma:displayName="ㅁㄴㅇㄻㄴㅇㄹ" ma:format="Dropdown" ma:internalName="_x3141__x3134__x3147__x313b__x3134__x3147__x3139_">
      <xsd:simpleType>
        <xsd:restriction base="dms:Text">
          <xsd:maxLength value="255"/>
        </xsd:restriction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cd1b5c-0876-4094-8400-c39239df45b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a240b39-2d5b-4c89-98da-0a43c9e00c9f}" ma:internalName="TaxCatchAll" ma:showField="CatchAllData" ma:web="8dcd1b5c-0876-4094-8400-c39239df45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c1b195-5742-4223-9bf1-70aee3e5c75a">
      <Terms xmlns="http://schemas.microsoft.com/office/infopath/2007/PartnerControls"/>
    </lcf76f155ced4ddcb4097134ff3c332f>
    <TaxCatchAll xmlns="8dcd1b5c-0876-4094-8400-c39239df45bf" xsi:nil="true"/>
    <_Flow_SignoffStatus xmlns="08c1b195-5742-4223-9bf1-70aee3e5c75a" xsi:nil="true"/>
    <_x0032_025_xb144__xc720__xc18c__xb144__xb18d__xad6c__xad50__xc2e4_ xmlns="08c1b195-5742-4223-9bf1-70aee3e5c75a" xsi:nil="true"/>
    <_x3141__x3134__x3147__x313b__x3134__x3147__x3139_ xmlns="08c1b195-5742-4223-9bf1-70aee3e5c75a" xsi:nil="true"/>
  </documentManagement>
</p:properties>
</file>

<file path=customXml/itemProps1.xml><?xml version="1.0" encoding="utf-8"?>
<ds:datastoreItem xmlns:ds="http://schemas.openxmlformats.org/officeDocument/2006/customXml" ds:itemID="{FA36B622-C060-454D-ADED-5E2A66D96C6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8DECB3D-8611-492E-A062-337AC420D7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5CEB32-ABE9-46EF-8319-8A920456CD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c1b195-5742-4223-9bf1-70aee3e5c75a"/>
    <ds:schemaRef ds:uri="8dcd1b5c-0876-4094-8400-c39239df45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8AC33F0-2A2F-44C5-B407-4EC48C1E1676}">
  <ds:schemaRefs>
    <ds:schemaRef ds:uri="http://schemas.microsoft.com/office/2006/metadata/properties"/>
    <ds:schemaRef ds:uri="http://schemas.microsoft.com/office/infopath/2007/PartnerControls"/>
    <ds:schemaRef ds:uri="08c1b195-5742-4223-9bf1-70aee3e5c75a"/>
    <ds:schemaRef ds:uri="8dcd1b5c-0876-4094-8400-c39239df45bf"/>
  </ds:schemaRefs>
</ds:datastoreItem>
</file>

<file path=docMetadata/LabelInfo.xml><?xml version="1.0" encoding="utf-8"?>
<clbl:labelList xmlns:clbl="http://schemas.microsoft.com/office/2020/mipLabelMetadata">
  <clbl:label id="{cd0bc021-0c43-4029-a072-964d39f3070b}" enabled="1" method="Privileged" siteId="{7cf932c0-bced-4490-b11f-48d23b1fe0d9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WatermarkTemplate.dotx</Template>
  <TotalTime>3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mobis</dc:creator>
  <cp:lastModifiedBy>차길호( CHA Gilho ) 스포츠단사무국</cp:lastModifiedBy>
  <cp:revision>5</cp:revision>
  <dcterms:created xsi:type="dcterms:W3CDTF">2026-08-18T06:58:00Z</dcterms:created>
  <dcterms:modified xsi:type="dcterms:W3CDTF">2026-09-07T01:24:00Z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0x010100CD1DC8E71F610542971ED33933C019DA</vt:lpwstr>
  </property>
  <property fmtid="{D5CDD505-2E9C-101B-9397-08002B2CF9AE}" pid="3" name="MediaServiceImageTags">
    <vt:lpwstr/>
  </property>
  <property fmtid="{D5CDD505-2E9C-101B-9397-08002B2CF9AE}" pid="4" name="MSIP_Label_6c8052f8-6d20-481e-a88c-2a23f34d153f_SiteId">
    <vt:lpwstr>7cf932c0-bced-4490-b11f-48d23b1fe0d9</vt:lpwstr>
  </property>
  <property fmtid="{D5CDD505-2E9C-101B-9397-08002B2CF9AE}" pid="5" name="MSIP_Label_6c8052f8-6d20-481e-a88c-2a23f34d153f_SetDate">
    <vt:lpwstr>2026-08-21T03:00:40Z</vt:lpwstr>
  </property>
  <property fmtid="{D5CDD505-2E9C-101B-9397-08002B2CF9AE}" pid="6" name="MSIP_Label_6c8052f8-6d20-481e-a88c-2a23f34d153f_Name">
    <vt:lpwstr>내부직원 사용</vt:lpwstr>
  </property>
  <property fmtid="{D5CDD505-2E9C-101B-9397-08002B2CF9AE}" pid="7" name="MSIP_Label_6c8052f8-6d20-481e-a88c-2a23f34d153f_Method">
    <vt:lpwstr>Standard</vt:lpwstr>
  </property>
  <property fmtid="{D5CDD505-2E9C-101B-9397-08002B2CF9AE}" pid="8" name="MSIP_Label_6c8052f8-6d20-481e-a88c-2a23f34d153f_Enabled">
    <vt:lpwstr>true</vt:lpwstr>
  </property>
  <property fmtid="{D5CDD505-2E9C-101B-9397-08002B2CF9AE}" pid="9" name="MSIP_Label_6c8052f8-6d20-481e-a88c-2a23f34d153f_ContentBits">
    <vt:lpwstr>8</vt:lpwstr>
  </property>
</Properties>
</file>